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77E" w:rsidRDefault="00FD277E" w:rsidP="00AA1A09">
      <w:pPr>
        <w:jc w:val="right"/>
        <w:rPr>
          <w:sz w:val="24"/>
          <w:szCs w:val="24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bookmarkStart w:id="0" w:name="_GoBack"/>
      <w:bookmarkEnd w:id="0"/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573F576" wp14:editId="2C9C9C97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0F3015D7" wp14:editId="42C2896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C1F473C" wp14:editId="16FC8F75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 wp14:anchorId="721839FE" wp14:editId="2675B1D9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C348CF4" wp14:editId="57102C2E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27BBBC0" wp14:editId="7FDE82D2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4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DBCD6" wp14:editId="3F520BAC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4DBCD6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4996AC96" wp14:editId="3467CDEF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422B1" wp14:editId="6FC3A41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5422B1"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F7BAEC6" wp14:editId="06ECAB4A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4073E2B1" wp14:editId="38CC6B9B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548E1D8" wp14:editId="280CC85A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1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1"/>
      </w:tr>
      <w:tr w:rsidR="00E65C52" w:rsidRPr="002A6E5D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2A6E5D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0A51BC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5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0A51BC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0A51BC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9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2A6E5D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2A6E5D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2A6E5D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0A51BC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0A51BC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7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2A6E5D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1BC" w:rsidRDefault="000A51BC">
      <w:r>
        <w:separator/>
      </w:r>
    </w:p>
  </w:endnote>
  <w:endnote w:type="continuationSeparator" w:id="0">
    <w:p w:rsidR="000A51BC" w:rsidRDefault="000A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0A51BC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2A6E5D" w:rsidRPr="002A6E5D">
      <w:rPr>
        <w:sz w:val="16"/>
      </w:rPr>
      <w:t>16483408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2A6E5D" w:rsidRPr="002A6E5D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0A51BC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2A6E5D" w:rsidRPr="002A6E5D">
      <w:rPr>
        <w:sz w:val="18"/>
        <w:szCs w:val="18"/>
      </w:rPr>
      <w:t>16483408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2A6E5D" w:rsidRPr="002A6E5D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1BC" w:rsidRDefault="000A51BC">
      <w:r>
        <w:separator/>
      </w:r>
    </w:p>
  </w:footnote>
  <w:footnote w:type="continuationSeparator" w:id="0">
    <w:p w:rsidR="000A51BC" w:rsidRDefault="000A5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902B44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503B"/>
    <w:rsid w:val="00057B1B"/>
    <w:rsid w:val="000663B2"/>
    <w:rsid w:val="00095DA7"/>
    <w:rsid w:val="000A51BC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A6E5D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2B44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harinze@list.ru" TargetMode="External"/><Relationship Id="rId39" Type="http://schemas.openxmlformats.org/officeDocument/2006/relationships/hyperlink" Target="mailto:ioc.mosia.ryb@mail.ru" TargetMode="Externa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irina-gcro@yandex.ru" TargetMode="External"/><Relationship Id="rId47" Type="http://schemas.openxmlformats.org/officeDocument/2006/relationships/hyperlink" Target="mailto:asiou@yandex.ru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mmc_rybinsk@mail.ru" TargetMode="External"/><Relationship Id="rId38" Type="http://schemas.openxmlformats.org/officeDocument/2006/relationships/hyperlink" Target="mailto:ioc.ryb@mail.ru" TargetMode="External"/><Relationship Id="rId46" Type="http://schemas.openxmlformats.org/officeDocument/2006/relationships/hyperlink" Target="mailto:&#1100;&#1091;&#1077;&#1097;&#1074;&#1096;&#1099;&#1100;&#1092;&#1075;&#1099;@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borisoglebskiy.cdt@mail.ru" TargetMode="External"/><Relationship Id="rId29" Type="http://schemas.openxmlformats.org/officeDocument/2006/relationships/hyperlink" Target="mailto:sozvezdie.nekr2012@yandex.ru" TargetMode="External"/><Relationship Id="rId41" Type="http://schemas.openxmlformats.org/officeDocument/2006/relationships/hyperlink" Target="mailto:bushnaya.ov@yandex.ru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cvr_rostov@mail.ru" TargetMode="External"/><Relationship Id="rId37" Type="http://schemas.openxmlformats.org/officeDocument/2006/relationships/hyperlink" Target="mailto:uglich_ddt@mail.ru" TargetMode="External"/><Relationship Id="rId40" Type="http://schemas.openxmlformats.org/officeDocument/2006/relationships/hyperlink" Target="mailto:stupenki_zdt@mail.ru" TargetMode="External"/><Relationship Id="rId45" Type="http://schemas.openxmlformats.org/officeDocument/2006/relationships/hyperlink" Target="mailto:timofeevaev_gcro@mail.ru" TargetMode="Externa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mocugl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dtpsh@mail.ru" TargetMode="External"/><Relationship Id="rId44" Type="http://schemas.openxmlformats.org/officeDocument/2006/relationships/hyperlink" Target="mailto:asiou@yandex.ru" TargetMode="External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pfdopz@yandex.ru" TargetMode="External"/><Relationship Id="rId35" Type="http://schemas.openxmlformats.org/officeDocument/2006/relationships/hyperlink" Target="mailto:tmr-sozvezdie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1.xml"/><Relationship Id="rId8" Type="http://schemas.openxmlformats.org/officeDocument/2006/relationships/hyperlink" Target="https://yar.pfdo.ru" TargetMode="External"/><Relationship Id="rId51" Type="http://schemas.openxmlformats.org/officeDocument/2006/relationships/footer" Target="footer2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8</Pages>
  <Words>2118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Мария Ивановна</cp:lastModifiedBy>
  <cp:revision>2</cp:revision>
  <cp:lastPrinted>2021-09-03T11:21:00Z</cp:lastPrinted>
  <dcterms:created xsi:type="dcterms:W3CDTF">2021-09-08T06:43:00Z</dcterms:created>
  <dcterms:modified xsi:type="dcterms:W3CDTF">2021-09-08T06:43:00Z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